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466C07" w:rsidRDefault="00466C07" w14:paraId="306D0C41" w14:textId="7BAC157D">
      <w:r>
        <w:t xml:space="preserve">QR-code en </w:t>
      </w:r>
      <w:r w:rsidR="00AD4168">
        <w:t>video</w:t>
      </w:r>
      <w:r>
        <w:t xml:space="preserve">link </w:t>
      </w:r>
      <w:r w:rsidR="007147D8">
        <w:t>s</w:t>
      </w:r>
      <w:r w:rsidR="46187A80">
        <w:t>lapen en naar bed gaan</w:t>
      </w:r>
      <w:r>
        <w:t xml:space="preserve"> </w:t>
      </w:r>
    </w:p>
    <w:p w:rsidR="00E030E0" w:rsidRDefault="00E030E0" w14:paraId="0028C455" w14:textId="3700AD7F"/>
    <w:p w:rsidR="00A9531E" w:rsidP="00A9531E" w:rsidRDefault="00A9531E" w14:paraId="692BC70C" w14:textId="7B496239">
      <w:pPr>
        <w:pStyle w:val="Normaalweb"/>
      </w:pPr>
      <w:r w:rsidR="00A9531E">
        <w:drawing>
          <wp:inline wp14:editId="134BD575" wp14:anchorId="5E9A86A1">
            <wp:extent cx="1183758" cy="1183758"/>
            <wp:effectExtent l="0" t="0" r="0" b="0"/>
            <wp:docPr id="2" name="Afbeelding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519" cy="11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157085F2" w:rsidP="66690B01" w:rsidRDefault="157085F2" w14:paraId="77DF2231" w14:textId="6D100514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974f4f224b794003">
        <w:r w:rsidRPr="66690B01" w:rsidR="157085F2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Slapen en naar bed gaan</w:t>
        </w:r>
      </w:hyperlink>
    </w:p>
    <w:p w:rsidR="66690B01" w:rsidRDefault="66690B01" w14:paraId="18447A05" w14:textId="7D4E6C10">
      <w:r w:rsidR="66690B01">
        <w:drawing>
          <wp:anchor distT="0" distB="0" distL="114300" distR="114300" simplePos="0" relativeHeight="251658240" behindDoc="0" locked="0" layoutInCell="1" allowOverlap="1" wp14:editId="7AD83D95" wp14:anchorId="16E3C82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19826" cy="3590925"/>
            <wp:effectExtent l="0" t="0" r="0" b="0"/>
            <wp:wrapSquare wrapText="bothSides"/>
            <wp:docPr id="312763708" name="picture" title="Video met titel: Slapen en naar bed gaan">
              <a:hlinkClick r:id="R69b18ffea18b49e3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a13445a0551946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LxUWFXmVwvo&amp;list=PLuF1D03u40BU_5cWO9p_Z29nXBLMQdk0j&amp;index=7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6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66690B01" w:rsidP="66690B01" w:rsidRDefault="66690B01" w14:paraId="57BA7970" w14:textId="13350D50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2D3E" w:rsidP="00162FB7" w:rsidRDefault="00622D3E" w14:paraId="4AA7411E" w14:textId="77777777">
      <w:pPr>
        <w:spacing w:after="0" w:line="240" w:lineRule="auto"/>
      </w:pPr>
      <w:r>
        <w:separator/>
      </w:r>
    </w:p>
  </w:endnote>
  <w:endnote w:type="continuationSeparator" w:id="0">
    <w:p w:rsidR="00622D3E" w:rsidP="00162FB7" w:rsidRDefault="00622D3E" w14:paraId="18B5DD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2D3E" w:rsidP="00162FB7" w:rsidRDefault="00622D3E" w14:paraId="68D33AD8" w14:textId="77777777">
      <w:pPr>
        <w:spacing w:after="0" w:line="240" w:lineRule="auto"/>
      </w:pPr>
      <w:r>
        <w:separator/>
      </w:r>
    </w:p>
  </w:footnote>
  <w:footnote w:type="continuationSeparator" w:id="0">
    <w:p w:rsidR="00622D3E" w:rsidP="00162FB7" w:rsidRDefault="00622D3E" w14:paraId="38D38F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2C6A48"/>
    <w:rsid w:val="00466C07"/>
    <w:rsid w:val="00622D3E"/>
    <w:rsid w:val="00714523"/>
    <w:rsid w:val="007147D8"/>
    <w:rsid w:val="00981F2B"/>
    <w:rsid w:val="009D4246"/>
    <w:rsid w:val="009F1F34"/>
    <w:rsid w:val="00A9531E"/>
    <w:rsid w:val="00AD4168"/>
    <w:rsid w:val="00BB2A48"/>
    <w:rsid w:val="00BF084C"/>
    <w:rsid w:val="00E030E0"/>
    <w:rsid w:val="048962D3"/>
    <w:rsid w:val="0C94B8B2"/>
    <w:rsid w:val="157085F2"/>
    <w:rsid w:val="46187A80"/>
    <w:rsid w:val="6669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084C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A9531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6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LxUWFXmVwvo&amp;list=PLuF1D03u40BU_5cWO9p_Z29nXBLMQdk0j&amp;index=7" TargetMode="External" Id="R974f4f224b794003" /><Relationship Type="http://schemas.openxmlformats.org/officeDocument/2006/relationships/image" Target="/media/image2.jpg" Id="Ra13445a055194694" /><Relationship Type="http://schemas.openxmlformats.org/officeDocument/2006/relationships/hyperlink" Target="https://www.youtube.com/watch?v=LxUWFXmVwvo&amp;list=PLuF1D03u40BU_5cWO9p_Z29nXBLMQdk0j&amp;index=7" TargetMode="External" Id="R69b18ffea18b49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94EA4-475B-41EF-9F90-C70C490D4E9C}"/>
</file>

<file path=customXml/itemProps2.xml><?xml version="1.0" encoding="utf-8"?>
<ds:datastoreItem xmlns:ds="http://schemas.openxmlformats.org/officeDocument/2006/customXml" ds:itemID="{02479A1B-03BB-4ACC-BF0A-8B4A7AC38E7C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c534aacf-f499-4244-8795-cf6d56a86944"/>
    <ds:schemaRef ds:uri="http://schemas.microsoft.com/office/2006/documentManagement/types"/>
    <ds:schemaRef ds:uri="http://schemas.microsoft.com/office/infopath/2007/PartnerControls"/>
    <ds:schemaRef ds:uri="6f9f9241-7f19-4c0d-ac46-6152957ce9f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11</revision>
  <dcterms:created xsi:type="dcterms:W3CDTF">2022-09-15T19:37:00.0000000Z</dcterms:created>
  <dcterms:modified xsi:type="dcterms:W3CDTF">2025-09-26T12:15:22.5023745Z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